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4ED" w:rsidRDefault="00C224ED" w:rsidP="00C224ED"/>
    <w:p w:rsidR="00C224ED" w:rsidRDefault="00C224ED" w:rsidP="00C224ED"/>
    <w:p w:rsidR="00C224ED" w:rsidRDefault="00C224ED" w:rsidP="00C224ED"/>
    <w:p w:rsidR="00C224ED" w:rsidRDefault="00C224ED" w:rsidP="00C224ED"/>
    <w:p w:rsidR="00C224ED" w:rsidRDefault="00C224ED" w:rsidP="00C224ED"/>
    <w:p w:rsidR="00C224ED" w:rsidRDefault="00C224ED" w:rsidP="00C224ED"/>
    <w:p w:rsidR="00C224ED" w:rsidRDefault="00C224ED" w:rsidP="00C224ED">
      <w:pPr>
        <w:jc w:val="center"/>
      </w:pPr>
      <w:r>
        <w:t xml:space="preserve">AGENDA </w:t>
      </w:r>
    </w:p>
    <w:p w:rsidR="00C224ED" w:rsidRDefault="00C224ED" w:rsidP="00C224ED">
      <w:pPr>
        <w:jc w:val="center"/>
      </w:pPr>
      <w:r>
        <w:t>MADISON COUNTY FISCAL COURT</w:t>
      </w:r>
    </w:p>
    <w:p w:rsidR="00C224ED" w:rsidRDefault="00C224ED" w:rsidP="00C224ED">
      <w:pPr>
        <w:jc w:val="center"/>
      </w:pPr>
      <w:r>
        <w:t>TUESDAY, AUGUST 11, 1998, 9:30 A.M.</w:t>
      </w:r>
    </w:p>
    <w:p w:rsidR="00C224ED" w:rsidRDefault="00C224ED" w:rsidP="00C224ED">
      <w:pPr>
        <w:jc w:val="center"/>
      </w:pPr>
      <w:r>
        <w:t>MADISON COUNTY COURTROOM</w:t>
      </w:r>
    </w:p>
    <w:p w:rsidR="00C224ED" w:rsidRDefault="00C224ED" w:rsidP="00C224ED">
      <w:pPr>
        <w:jc w:val="center"/>
      </w:pPr>
      <w:r>
        <w:t>RICHMOND, KENTUCKY</w:t>
      </w:r>
    </w:p>
    <w:p w:rsidR="00C224ED" w:rsidRDefault="00C224ED" w:rsidP="00C224ED">
      <w:pPr>
        <w:jc w:val="center"/>
      </w:pPr>
    </w:p>
    <w:p w:rsidR="00C224ED" w:rsidRDefault="00C224ED" w:rsidP="00C224ED">
      <w:pPr>
        <w:jc w:val="center"/>
      </w:pPr>
    </w:p>
    <w:p w:rsidR="00C224ED" w:rsidRDefault="00C224ED" w:rsidP="00C224ED">
      <w:pPr>
        <w:jc w:val="center"/>
      </w:pPr>
    </w:p>
    <w:p w:rsidR="00C224ED" w:rsidRDefault="00C224ED" w:rsidP="00C224ED">
      <w:pPr>
        <w:pStyle w:val="Heading1"/>
      </w:pPr>
      <w:r>
        <w:t>CALL TO ORDER</w:t>
      </w:r>
    </w:p>
    <w:p w:rsidR="00C224ED" w:rsidRDefault="00C224ED" w:rsidP="00C224ED">
      <w:pPr>
        <w:rPr>
          <w:u w:val="single"/>
        </w:rPr>
      </w:pPr>
      <w:r>
        <w:rPr>
          <w:u w:val="single"/>
        </w:rPr>
        <w:t>APPROVE/CORRECT MINUTES</w:t>
      </w:r>
    </w:p>
    <w:p w:rsidR="00C224ED" w:rsidRDefault="00C224ED" w:rsidP="00C224ED">
      <w:pPr>
        <w:rPr>
          <w:u w:val="single"/>
        </w:rPr>
      </w:pPr>
      <w:r>
        <w:rPr>
          <w:u w:val="single"/>
        </w:rPr>
        <w:t>TREASURER’S REPORT</w:t>
      </w:r>
    </w:p>
    <w:p w:rsidR="00C224ED" w:rsidRDefault="00C224ED" w:rsidP="00C224ED">
      <w:pPr>
        <w:rPr>
          <w:u w:val="single"/>
        </w:rPr>
      </w:pPr>
      <w:r>
        <w:rPr>
          <w:u w:val="single"/>
        </w:rPr>
        <w:t>ORDER OF BUSINESS</w:t>
      </w:r>
    </w:p>
    <w:p w:rsidR="00C224ED" w:rsidRDefault="00C224ED" w:rsidP="00C224ED">
      <w:pPr>
        <w:rPr>
          <w:u w:val="single"/>
        </w:rPr>
      </w:pPr>
    </w:p>
    <w:p w:rsidR="00C224ED" w:rsidRDefault="00C224ED" w:rsidP="00C224ED">
      <w:pPr>
        <w:rPr>
          <w:u w:val="single"/>
        </w:rPr>
      </w:pPr>
    </w:p>
    <w:p w:rsidR="00C224ED" w:rsidRDefault="00C224ED" w:rsidP="00C224ED">
      <w:pPr>
        <w:numPr>
          <w:ilvl w:val="0"/>
          <w:numId w:val="2"/>
        </w:numPr>
      </w:pPr>
      <w:r>
        <w:t>2</w:t>
      </w:r>
      <w:r>
        <w:rPr>
          <w:vertAlign w:val="superscript"/>
        </w:rPr>
        <w:t>nd</w:t>
      </w:r>
      <w:r>
        <w:t xml:space="preserve"> Reading ORD 98-10 – Madison County First Time Homebuyers Assistance Loan</w:t>
      </w:r>
    </w:p>
    <w:p w:rsidR="00C224ED" w:rsidRDefault="00C224ED" w:rsidP="00C224ED"/>
    <w:p w:rsidR="00C224ED" w:rsidRDefault="00C224ED" w:rsidP="00C224ED">
      <w:pPr>
        <w:numPr>
          <w:ilvl w:val="0"/>
          <w:numId w:val="2"/>
        </w:numPr>
      </w:pPr>
      <w:r>
        <w:t xml:space="preserve">Madison County Motor Vehicle and Watercraft Tax </w:t>
      </w:r>
    </w:p>
    <w:p w:rsidR="00C224ED" w:rsidRDefault="00C224ED" w:rsidP="00C224ED"/>
    <w:p w:rsidR="00C224ED" w:rsidRDefault="00C224ED" w:rsidP="00C224ED">
      <w:pPr>
        <w:numPr>
          <w:ilvl w:val="0"/>
          <w:numId w:val="2"/>
        </w:numPr>
      </w:pPr>
      <w:r>
        <w:t>Madison County Health Tax Rate.</w:t>
      </w:r>
    </w:p>
    <w:p w:rsidR="00C224ED" w:rsidRDefault="00C224ED" w:rsidP="00C224ED"/>
    <w:p w:rsidR="00C224ED" w:rsidRDefault="00C224ED" w:rsidP="00C224ED">
      <w:pPr>
        <w:numPr>
          <w:ilvl w:val="0"/>
          <w:numId w:val="2"/>
        </w:numPr>
      </w:pPr>
      <w:r>
        <w:t>Appointment – Subdivision Advisory Board</w:t>
      </w:r>
    </w:p>
    <w:p w:rsidR="00C224ED" w:rsidRDefault="00C224ED" w:rsidP="00C224ED"/>
    <w:p w:rsidR="00C224ED" w:rsidRDefault="00C224ED" w:rsidP="00C224ED">
      <w:r>
        <w:t>5.   Approval of Plats</w:t>
      </w:r>
    </w:p>
    <w:p w:rsidR="00C224ED" w:rsidRDefault="00C224ED" w:rsidP="00C224ED"/>
    <w:p w:rsidR="00C224ED" w:rsidRDefault="00C224ED" w:rsidP="00C224ED">
      <w:r>
        <w:t>6.   Judge’s Report</w:t>
      </w:r>
    </w:p>
    <w:p w:rsidR="00C224ED" w:rsidRDefault="00C224ED" w:rsidP="00C224ED"/>
    <w:p w:rsidR="00C224ED" w:rsidRDefault="00C224ED" w:rsidP="00C224ED">
      <w:r>
        <w:t>7.   Comments from Department Heads</w:t>
      </w:r>
    </w:p>
    <w:p w:rsidR="00C224ED" w:rsidRDefault="00C224ED" w:rsidP="00C224ED"/>
    <w:p w:rsidR="00C224ED" w:rsidRDefault="00C224ED" w:rsidP="00C224ED">
      <w:r>
        <w:t>8.   Comments from Magistrates</w:t>
      </w:r>
    </w:p>
    <w:p w:rsidR="00C224ED" w:rsidRDefault="00C224ED" w:rsidP="00C224ED"/>
    <w:p w:rsidR="00C224ED" w:rsidRDefault="00C224ED" w:rsidP="00C224ED">
      <w:pPr>
        <w:numPr>
          <w:ilvl w:val="0"/>
          <w:numId w:val="1"/>
        </w:numPr>
      </w:pPr>
      <w:r>
        <w:t xml:space="preserve"> Comments from Audience</w:t>
      </w:r>
    </w:p>
    <w:p w:rsidR="00C224ED" w:rsidRDefault="00C224ED" w:rsidP="00C224ED"/>
    <w:p w:rsidR="00C224ED" w:rsidRDefault="00C224ED" w:rsidP="00C224ED">
      <w:pPr>
        <w:numPr>
          <w:ilvl w:val="0"/>
          <w:numId w:val="1"/>
        </w:numPr>
      </w:pPr>
      <w:r>
        <w:t xml:space="preserve"> Pay Claims and Approve Transfers</w:t>
      </w:r>
    </w:p>
    <w:p w:rsidR="00C224ED" w:rsidRDefault="00C224ED" w:rsidP="00C224ED"/>
    <w:p w:rsidR="00C224ED" w:rsidRDefault="00C224ED" w:rsidP="00C224ED">
      <w:pPr>
        <w:numPr>
          <w:ilvl w:val="0"/>
          <w:numId w:val="1"/>
        </w:numPr>
      </w:pPr>
      <w:r>
        <w:t>Any other item necessary for orderly operation.</w:t>
      </w:r>
    </w:p>
    <w:p w:rsidR="00C224ED" w:rsidRDefault="00C224ED" w:rsidP="00C224ED"/>
    <w:p w:rsidR="00C224ED" w:rsidRDefault="00C224ED" w:rsidP="00C224ED">
      <w:r>
        <w:t>ADJOURNMENT</w:t>
      </w:r>
    </w:p>
    <w:p w:rsidR="00C224ED" w:rsidRDefault="00C224ED" w:rsidP="00C224ED"/>
    <w:p w:rsidR="00C224ED" w:rsidRDefault="00C224ED" w:rsidP="00C224ED"/>
    <w:p w:rsidR="00C224ED" w:rsidRDefault="00C224ED" w:rsidP="00C224ED"/>
    <w:p w:rsidR="00152D21" w:rsidRDefault="00C224ED">
      <w:r>
        <w:t xml:space="preserve">                                                                       ___________________________</w:t>
      </w:r>
      <w:bookmarkStart w:id="0" w:name="_GoBack"/>
      <w:bookmarkEnd w:id="0"/>
    </w:p>
    <w:sectPr w:rsidR="00152D21">
      <w:pgSz w:w="12240" w:h="15840" w:code="1"/>
      <w:pgMar w:top="1440" w:right="1800" w:bottom="12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02121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51066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ED"/>
    <w:rsid w:val="00152D21"/>
    <w:rsid w:val="002D7024"/>
    <w:rsid w:val="007903D7"/>
    <w:rsid w:val="0093690B"/>
    <w:rsid w:val="00C2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6023D2-1668-4251-9849-70E3F321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4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224ED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4ED"/>
    <w:rPr>
      <w:rFonts w:ascii="Times New Roman" w:eastAsia="Times New Roman" w:hAnsi="Times New Roman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A0515548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</cp:revision>
  <dcterms:created xsi:type="dcterms:W3CDTF">2017-08-23T19:24:00Z</dcterms:created>
  <dcterms:modified xsi:type="dcterms:W3CDTF">2017-08-23T19:25:00Z</dcterms:modified>
</cp:coreProperties>
</file>